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四川银行定开系列3个月5号净值型理财产品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四川银行定开系列3个月5号净值型理财产品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104,001,000.00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1.46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700,549.10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746,209.37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104,516,498.79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1.005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67,486,350.29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64.54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67,486,350.29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64.54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36,005,977.80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34.44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939,359.06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130,159.91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104,561,847.06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36,005,977.80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34.45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8,990,864.38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8,286,334.25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8,029,172.60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8,022,465.75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5,309,363.01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15桂交投MTN001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5,174,089.04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5,157,527.40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5,144,267.12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5,057,041.10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4.84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产品无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31E3531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2022-10-18T08:05:45Z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3E59E9C812BD44A1B85888407032F5E6</vt:lpwstr>
  </property>
</Properties>
</file>