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2022年半年度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自2022-01-01起2022-06-30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2021-11-16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129,037,338.00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ascii="宋体" w:hAnsi="宋体"/>
              </w:rPr>
              <w:t>%-4.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ascii="宋体" w:hAnsi="宋体"/>
              </w:rPr>
              <w:t>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2.49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1,144,504.08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1,614,531.57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129,677,606.19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1.005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77,040,576.89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59.29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77,040,576.89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59.29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42,006,032.06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32.33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10,844,587.56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43,433.49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129,934,630.00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jc w:val="left"/>
        <w:rPr>
          <w:rFonts w:asciiTheme="minorEastAsia" w:hAnsiTheme="minorEastAsia" w:eastAsiaTheme="minorEastAsia"/>
          <w:sz w:val="24"/>
        </w:rPr>
      </w:pP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42,006,032.06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32.39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10,048,301.37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10,004,931.51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9,998,465.75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9,719,543.84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22港荣投资MTN001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9,067,391.51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6,447,756.16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19雅安01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5,286,842.47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5,158,367.56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22峨眉01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5,107,897.26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6"/>
            <w:bookmarkStart w:id="5" w:name="OLE_LINK5"/>
            <w:r>
              <w:rPr>
                <w:rFonts w:ascii="宋体" w:hAnsi="宋体"/>
              </w:rPr>
              <w:t>3.94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</w:t>
      </w:r>
      <w:r>
        <w:rPr>
          <w:rFonts w:ascii="宋体" w:hAnsi="宋体"/>
          <w:szCs w:val="21"/>
        </w:rPr>
        <w:t>21眉府01</w:t>
      </w:r>
      <w:bookmarkStart w:id="6" w:name="_GoBack"/>
      <w:bookmarkEnd w:id="6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2022-08-</w:t>
      </w:r>
      <w:r>
        <w:rPr>
          <w:rFonts w:hint="eastAsia" w:ascii="宋体" w:hAnsi="宋体"/>
          <w:sz w:val="28"/>
          <w:szCs w:val="28"/>
          <w:lang w:val="en-US" w:eastAsia="zh-CN"/>
        </w:rPr>
        <w:t>01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7733947"/>
    <w:rsid w:val="47CE17FA"/>
    <w:rsid w:val="514359F2"/>
    <w:rsid w:val="670E1C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1207</Words>
  <Characters>1694</Characters>
  <Lines>13</Lines>
  <Paragraphs>3</Paragraphs>
  <TotalTime>0</TotalTime>
  <ScaleCrop>false</ScaleCrop>
  <LinksUpToDate>false</LinksUpToDate>
  <CharactersWithSpaces>1753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2022-07-25T02:52:07Z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623E2C3D186B4A42923A8DF4BFBFCC4B</vt:lpwstr>
  </property>
</Properties>
</file>