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2022年第1季度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自2022-01-01起2022-03-31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34,284,000.00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[3.8%-4.2%]/年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2022-03-31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2022-03-31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284,632.96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338,600.85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34,717,552.85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1.0126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30,073,112.32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30,073,112.32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86.18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3,001,598.78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1,812,148.79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10,726.52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34,897,586.41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21金财01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3,382,355.34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3,158,441.37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3,019,278.08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3,011,297.26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GC014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3,001,598.78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3,001,154.79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22重庆银行CD033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2,998,178.81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22上海银行CD056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2,996,023.94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2,294,636.16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2,099,273.97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6.05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产品投资无关联交易情况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 w:eastAsia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2022-04-15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5CD10ED"/>
    <w:rsid w:val="2CE56226"/>
    <w:rsid w:val="2F3A381B"/>
    <w:rsid w:val="766733E6"/>
    <w:rsid w:val="7C5A6B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1192</Words>
  <Characters>1671</Characters>
  <Lines>13</Lines>
  <Paragraphs>3</Paragraphs>
  <TotalTime>2</TotalTime>
  <ScaleCrop>false</ScaleCrop>
  <LinksUpToDate>false</LinksUpToDate>
  <CharactersWithSpaces>1726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2022-04-12T08:34:15Z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7D7F3A96C9BD443C8D920F67DFFCA2A0</vt:lpwstr>
  </property>
</Properties>
</file>