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2022年第1季度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自2022-01-01起2022-03-31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61,216,000.00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2022-03-31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1.38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519,505.22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605,028.79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62,063,835.29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1.0138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54,824,091.85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87.90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54,824,091.85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87.90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4,002,131.73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3,432,931.02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114,410.44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62,373,565.04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6,214,997.53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21眉天01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6,159,073.97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6,038,556.16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6,022,594.52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22重庆银行CD033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5,996,357.61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5,218,582.19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4,817,293.97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4,146,465.75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GC014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4,002,131.73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4,001,539.73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6.45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产品投资的“</w:t>
      </w:r>
      <w:r>
        <w:rPr>
          <w:rFonts w:ascii="宋体" w:hAnsi="宋体"/>
          <w:szCs w:val="21"/>
        </w:rPr>
        <w:t>21眉天01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”属于关联交易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2022-04-15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18A3505"/>
    <w:rsid w:val="2BC5709C"/>
    <w:rsid w:val="47AD3B1D"/>
    <w:rsid w:val="6EE52D2A"/>
    <w:rsid w:val="6F913D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1190</Words>
  <Characters>1669</Characters>
  <Lines>13</Lines>
  <Paragraphs>3</Paragraphs>
  <TotalTime>0</TotalTime>
  <ScaleCrop>false</ScaleCrop>
  <LinksUpToDate>false</LinksUpToDate>
  <CharactersWithSpaces>1724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2022-04-12T08:36:47Z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F8CB14FF74F84FDEBEFC03642ACEF13C</vt:lpwstr>
  </property>
</Properties>
</file>